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BD2EC" w14:textId="77777777" w:rsidR="007122C5" w:rsidRDefault="007122C5" w:rsidP="004A7BBF">
      <w:pPr>
        <w:jc w:val="right"/>
        <w:rPr>
          <w:vertAlign w:val="subscript"/>
        </w:rPr>
      </w:pPr>
    </w:p>
    <w:p w14:paraId="044770A5" w14:textId="7966EC66" w:rsidR="004A7BBF" w:rsidRPr="005D1074" w:rsidRDefault="00C53D77" w:rsidP="004A7BBF">
      <w:pPr>
        <w:jc w:val="right"/>
        <w:rPr>
          <w:vertAlign w:val="subscript"/>
        </w:rPr>
      </w:pPr>
      <w:r w:rsidRPr="005D1074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B9134D" wp14:editId="47482640">
                <wp:simplePos x="0" y="0"/>
                <wp:positionH relativeFrom="column">
                  <wp:posOffset>-736600</wp:posOffset>
                </wp:positionH>
                <wp:positionV relativeFrom="paragraph">
                  <wp:posOffset>3289300</wp:posOffset>
                </wp:positionV>
                <wp:extent cx="6942455" cy="47752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42455" cy="477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E4E92C" w14:textId="77777777" w:rsidR="007C3BEC" w:rsidRDefault="007C3BEC" w:rsidP="001E6F35">
                            <w:pPr>
                              <w:spacing w:after="120"/>
                              <w:jc w:val="center"/>
                              <w:rPr>
                                <w:rFonts w:ascii="Arial" w:hAnsi="Arial"/>
                                <w:b/>
                                <w:color w:val="808080"/>
                                <w:sz w:val="40"/>
                                <w:szCs w:val="40"/>
                              </w:rPr>
                            </w:pPr>
                          </w:p>
                          <w:p w14:paraId="530796BB" w14:textId="77777777" w:rsidR="007C3BEC" w:rsidRDefault="007C3BEC" w:rsidP="001E6F35">
                            <w:pPr>
                              <w:spacing w:after="120"/>
                              <w:jc w:val="center"/>
                              <w:rPr>
                                <w:rFonts w:ascii="Arial" w:hAnsi="Arial"/>
                                <w:b/>
                                <w:color w:val="808080"/>
                                <w:sz w:val="40"/>
                                <w:szCs w:val="40"/>
                              </w:rPr>
                            </w:pPr>
                          </w:p>
                          <w:p w14:paraId="45088F0A" w14:textId="61D211F4" w:rsidR="001E6F35" w:rsidRPr="001E6F35" w:rsidRDefault="007C3BEC" w:rsidP="001E6F35">
                            <w:pPr>
                              <w:spacing w:after="120"/>
                              <w:jc w:val="center"/>
                              <w:rPr>
                                <w:rFonts w:ascii="Arial" w:hAnsi="Arial"/>
                                <w:b/>
                                <w:color w:val="80808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808080"/>
                                <w:sz w:val="40"/>
                                <w:szCs w:val="40"/>
                              </w:rPr>
                              <w:t>Columbus Preparatory Academy</w:t>
                            </w:r>
                          </w:p>
                          <w:p w14:paraId="7C880C22" w14:textId="2F3226F8" w:rsidR="007C3BEC" w:rsidRPr="001E6F35" w:rsidRDefault="007C3BEC" w:rsidP="007C3BEC">
                            <w:pPr>
                              <w:spacing w:after="240"/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>3330 Chippewa St</w:t>
                            </w:r>
                          </w:p>
                          <w:p w14:paraId="478E875A" w14:textId="6C301691" w:rsidR="001E6F35" w:rsidRPr="001E6F35" w:rsidRDefault="007C3BEC" w:rsidP="001E6F35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  <w:t>February 4</w:t>
                            </w:r>
                            <w:r w:rsidRPr="007C3BEC"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  <w:t>, 2026</w:t>
                            </w:r>
                          </w:p>
                          <w:p w14:paraId="41EB6608" w14:textId="299AFB19" w:rsidR="001E6F35" w:rsidRPr="001E6F35" w:rsidRDefault="007C3BEC" w:rsidP="001E6F35">
                            <w:pPr>
                              <w:spacing w:after="240"/>
                              <w:jc w:val="center"/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  <w:t>11:00am</w:t>
                            </w:r>
                            <w:r w:rsidR="001E6F35" w:rsidRPr="001E6F35"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  <w:t xml:space="preserve"> – </w:t>
                            </w:r>
                            <w:r>
                              <w:rPr>
                                <w:rFonts w:ascii="Arial" w:hAnsi="Arial"/>
                                <w:b/>
                                <w:color w:val="808080"/>
                                <w:sz w:val="36"/>
                                <w:szCs w:val="36"/>
                              </w:rPr>
                              <w:t>5:00pm</w:t>
                            </w:r>
                          </w:p>
                          <w:p w14:paraId="611126F9" w14:textId="77777777" w:rsidR="007C3BEC" w:rsidRDefault="001E6F35" w:rsidP="001E6F35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  <w:r w:rsidRPr="001E6F35"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>Contact information</w:t>
                            </w:r>
                            <w:r w:rsidR="007C3BEC"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 xml:space="preserve"> to sign up</w:t>
                            </w:r>
                            <w:r w:rsidRPr="001E6F35"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 xml:space="preserve">: </w:t>
                            </w:r>
                          </w:p>
                          <w:p w14:paraId="7EB60EAE" w14:textId="3EA5288B" w:rsidR="001E6F35" w:rsidRPr="001E6F35" w:rsidRDefault="007C3BEC" w:rsidP="001E6F35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>Josh Moorman</w:t>
                            </w:r>
                            <w:r w:rsidR="001E6F35" w:rsidRPr="001E6F35"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295E17E2" w14:textId="5649927D" w:rsidR="001E6F35" w:rsidRDefault="007C3BEC" w:rsidP="001E6F35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  <w:hyperlink r:id="rId5" w:history="1">
                              <w:r w:rsidRPr="00BC0CCB">
                                <w:rPr>
                                  <w:rStyle w:val="Hyperlink"/>
                                  <w:rFonts w:ascii="Arial" w:hAnsi="Arial"/>
                                  <w:sz w:val="36"/>
                                  <w:szCs w:val="36"/>
                                </w:rPr>
                                <w:t>joshua.moorman@cpaohio.org</w:t>
                              </w:r>
                            </w:hyperlink>
                          </w:p>
                          <w:p w14:paraId="21FBFA2C" w14:textId="77777777" w:rsidR="007C3BEC" w:rsidRDefault="007C3BEC" w:rsidP="007C3BEC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>614-275-3600</w:t>
                            </w:r>
                            <w:r w:rsidRPr="001E6F35"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14:paraId="0F692BB8" w14:textId="77777777" w:rsidR="007C3BEC" w:rsidRPr="001E6F35" w:rsidRDefault="007C3BEC" w:rsidP="001E6F35">
                            <w:pPr>
                              <w:jc w:val="center"/>
                              <w:rPr>
                                <w:rFonts w:ascii="Arial" w:hAnsi="Arial"/>
                                <w:color w:val="808080"/>
                                <w:sz w:val="36"/>
                                <w:szCs w:val="36"/>
                              </w:rPr>
                            </w:pPr>
                          </w:p>
                          <w:p w14:paraId="19C6F785" w14:textId="77777777" w:rsidR="001E6F35" w:rsidRPr="001E6F35" w:rsidRDefault="001E6F35" w:rsidP="001E6F35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5159CD3D" w14:textId="077C424F" w:rsidR="004A7BBF" w:rsidRPr="006E43F4" w:rsidRDefault="004A7BBF" w:rsidP="004A7BBF">
                            <w:pPr>
                              <w:jc w:val="center"/>
                              <w:rPr>
                                <w:rFonts w:ascii="Akzidenz-Grotesk Std Med" w:hAnsi="Akzidenz-Grotesk Std Med"/>
                                <w:color w:val="7F7F7F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B9134D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-58pt;margin-top:259pt;width:546.65pt;height:37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" filled="f" stroked="f">
                <v:path arrowok="t"/>
                <v:textbox>
                  <w:txbxContent>
                    <w:p w14:paraId="4DE4E92C" w14:textId="77777777" w:rsidR="007C3BEC" w:rsidRDefault="007C3BEC" w:rsidP="001E6F35">
                      <w:pPr>
                        <w:spacing w:after="120"/>
                        <w:jc w:val="center"/>
                        <w:rPr>
                          <w:rFonts w:ascii="Arial" w:hAnsi="Arial"/>
                          <w:b/>
                          <w:color w:val="808080"/>
                          <w:sz w:val="40"/>
                          <w:szCs w:val="40"/>
                        </w:rPr>
                      </w:pPr>
                    </w:p>
                    <w:p w14:paraId="530796BB" w14:textId="77777777" w:rsidR="007C3BEC" w:rsidRDefault="007C3BEC" w:rsidP="001E6F35">
                      <w:pPr>
                        <w:spacing w:after="120"/>
                        <w:jc w:val="center"/>
                        <w:rPr>
                          <w:rFonts w:ascii="Arial" w:hAnsi="Arial"/>
                          <w:b/>
                          <w:color w:val="808080"/>
                          <w:sz w:val="40"/>
                          <w:szCs w:val="40"/>
                        </w:rPr>
                      </w:pPr>
                    </w:p>
                    <w:p w14:paraId="45088F0A" w14:textId="61D211F4" w:rsidR="001E6F35" w:rsidRPr="001E6F35" w:rsidRDefault="007C3BEC" w:rsidP="001E6F35">
                      <w:pPr>
                        <w:spacing w:after="120"/>
                        <w:jc w:val="center"/>
                        <w:rPr>
                          <w:rFonts w:ascii="Arial" w:hAnsi="Arial"/>
                          <w:b/>
                          <w:color w:val="80808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/>
                          <w:b/>
                          <w:color w:val="808080"/>
                          <w:sz w:val="40"/>
                          <w:szCs w:val="40"/>
                        </w:rPr>
                        <w:t>Columbus Preparatory Academy</w:t>
                      </w:r>
                    </w:p>
                    <w:p w14:paraId="7C880C22" w14:textId="2F3226F8" w:rsidR="007C3BEC" w:rsidRPr="001E6F35" w:rsidRDefault="007C3BEC" w:rsidP="007C3BEC">
                      <w:pPr>
                        <w:spacing w:after="240"/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>3330 Chippewa St</w:t>
                      </w:r>
                    </w:p>
                    <w:p w14:paraId="478E875A" w14:textId="6C301691" w:rsidR="001E6F35" w:rsidRPr="001E6F35" w:rsidRDefault="007C3BEC" w:rsidP="001E6F35">
                      <w:pPr>
                        <w:jc w:val="center"/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  <w:t>February 4</w:t>
                      </w:r>
                      <w:r w:rsidRPr="007C3BEC"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  <w:t>, 2026</w:t>
                      </w:r>
                    </w:p>
                    <w:p w14:paraId="41EB6608" w14:textId="299AFB19" w:rsidR="001E6F35" w:rsidRPr="001E6F35" w:rsidRDefault="007C3BEC" w:rsidP="001E6F35">
                      <w:pPr>
                        <w:spacing w:after="240"/>
                        <w:jc w:val="center"/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  <w:t>11:00am</w:t>
                      </w:r>
                      <w:r w:rsidR="001E6F35" w:rsidRPr="001E6F35"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  <w:t xml:space="preserve"> – </w:t>
                      </w:r>
                      <w:r>
                        <w:rPr>
                          <w:rFonts w:ascii="Arial" w:hAnsi="Arial"/>
                          <w:b/>
                          <w:color w:val="808080"/>
                          <w:sz w:val="36"/>
                          <w:szCs w:val="36"/>
                        </w:rPr>
                        <w:t>5:00pm</w:t>
                      </w:r>
                    </w:p>
                    <w:p w14:paraId="611126F9" w14:textId="77777777" w:rsidR="007C3BEC" w:rsidRDefault="001E6F35" w:rsidP="001E6F35">
                      <w:pPr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  <w:r w:rsidRPr="001E6F35"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>Contact information</w:t>
                      </w:r>
                      <w:r w:rsidR="007C3BEC"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 xml:space="preserve"> to sign up</w:t>
                      </w:r>
                      <w:r w:rsidRPr="001E6F35"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 xml:space="preserve">: </w:t>
                      </w:r>
                    </w:p>
                    <w:p w14:paraId="7EB60EAE" w14:textId="3EA5288B" w:rsidR="001E6F35" w:rsidRPr="001E6F35" w:rsidRDefault="007C3BEC" w:rsidP="001E6F35">
                      <w:pPr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>Josh Moorman</w:t>
                      </w:r>
                      <w:r w:rsidR="001E6F35" w:rsidRPr="001E6F35"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295E17E2" w14:textId="5649927D" w:rsidR="001E6F35" w:rsidRDefault="007C3BEC" w:rsidP="001E6F35">
                      <w:pPr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  <w:hyperlink r:id="rId6" w:history="1">
                        <w:r w:rsidRPr="00BC0CCB">
                          <w:rPr>
                            <w:rStyle w:val="Hyperlink"/>
                            <w:rFonts w:ascii="Arial" w:hAnsi="Arial"/>
                            <w:sz w:val="36"/>
                            <w:szCs w:val="36"/>
                          </w:rPr>
                          <w:t>joshua.moorman@cpaohio.org</w:t>
                        </w:r>
                      </w:hyperlink>
                    </w:p>
                    <w:p w14:paraId="21FBFA2C" w14:textId="77777777" w:rsidR="007C3BEC" w:rsidRDefault="007C3BEC" w:rsidP="007C3BEC">
                      <w:pPr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>614-275-3600</w:t>
                      </w:r>
                      <w:r w:rsidRPr="001E6F35"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  <w:t xml:space="preserve">  </w:t>
                      </w:r>
                    </w:p>
                    <w:p w14:paraId="0F692BB8" w14:textId="77777777" w:rsidR="007C3BEC" w:rsidRPr="001E6F35" w:rsidRDefault="007C3BEC" w:rsidP="001E6F35">
                      <w:pPr>
                        <w:jc w:val="center"/>
                        <w:rPr>
                          <w:rFonts w:ascii="Arial" w:hAnsi="Arial"/>
                          <w:color w:val="808080"/>
                          <w:sz w:val="36"/>
                          <w:szCs w:val="36"/>
                        </w:rPr>
                      </w:pPr>
                    </w:p>
                    <w:p w14:paraId="19C6F785" w14:textId="77777777" w:rsidR="001E6F35" w:rsidRPr="001E6F35" w:rsidRDefault="001E6F35" w:rsidP="001E6F35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5159CD3D" w14:textId="077C424F" w:rsidR="004A7BBF" w:rsidRPr="006E43F4" w:rsidRDefault="004A7BBF" w:rsidP="004A7BBF">
                      <w:pPr>
                        <w:jc w:val="center"/>
                        <w:rPr>
                          <w:rFonts w:ascii="Akzidenz-Grotesk Std Med" w:hAnsi="Akzidenz-Grotesk Std Med"/>
                          <w:color w:val="7F7F7F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D5FA7">
        <w:rPr>
          <w:noProof/>
          <w:vertAlign w:val="subscript"/>
        </w:rPr>
        <w:drawing>
          <wp:anchor distT="0" distB="0" distL="114300" distR="114300" simplePos="0" relativeHeight="251658240" behindDoc="1" locked="0" layoutInCell="1" allowOverlap="1" wp14:anchorId="7C8801E2" wp14:editId="1ED77808">
            <wp:simplePos x="0" y="0"/>
            <wp:positionH relativeFrom="page">
              <wp:align>center</wp:align>
            </wp:positionH>
            <wp:positionV relativeFrom="page">
              <wp:align>top</wp:align>
            </wp:positionV>
            <wp:extent cx="7772400" cy="10058400"/>
            <wp:effectExtent l="0" t="0" r="0" b="0"/>
            <wp:wrapNone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A7BBF" w:rsidRPr="005D10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kzidenz-Grotesk Std Med">
    <w:altName w:val="Calibri"/>
    <w:panose1 w:val="020B0604020202020204"/>
    <w:charset w:val="00"/>
    <w:family w:val="auto"/>
    <w:pitch w:val="variable"/>
    <w:sig w:usb0="8000002F" w:usb1="5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EB269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596715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D16"/>
    <w:rsid w:val="00076622"/>
    <w:rsid w:val="00161E99"/>
    <w:rsid w:val="001668AF"/>
    <w:rsid w:val="001E6F35"/>
    <w:rsid w:val="001F1A56"/>
    <w:rsid w:val="00257CE2"/>
    <w:rsid w:val="00343357"/>
    <w:rsid w:val="003B7E87"/>
    <w:rsid w:val="003F36F9"/>
    <w:rsid w:val="00432656"/>
    <w:rsid w:val="004A5B97"/>
    <w:rsid w:val="004A7BBF"/>
    <w:rsid w:val="004D0E96"/>
    <w:rsid w:val="004D3D37"/>
    <w:rsid w:val="004D6315"/>
    <w:rsid w:val="0055486A"/>
    <w:rsid w:val="00584607"/>
    <w:rsid w:val="005E1A53"/>
    <w:rsid w:val="006322E8"/>
    <w:rsid w:val="006D5FA7"/>
    <w:rsid w:val="006E43F4"/>
    <w:rsid w:val="006E64E5"/>
    <w:rsid w:val="006E6F71"/>
    <w:rsid w:val="007122C5"/>
    <w:rsid w:val="007B5E01"/>
    <w:rsid w:val="007C3BEC"/>
    <w:rsid w:val="007E4CDE"/>
    <w:rsid w:val="009653CC"/>
    <w:rsid w:val="009D62E7"/>
    <w:rsid w:val="009F072F"/>
    <w:rsid w:val="00A35D16"/>
    <w:rsid w:val="00B00462"/>
    <w:rsid w:val="00BB5957"/>
    <w:rsid w:val="00C06612"/>
    <w:rsid w:val="00C53D77"/>
    <w:rsid w:val="00CF1BE4"/>
    <w:rsid w:val="00D0377A"/>
    <w:rsid w:val="00DD6D04"/>
    <w:rsid w:val="00DE29BB"/>
    <w:rsid w:val="00EF1CC1"/>
    <w:rsid w:val="00F226D8"/>
    <w:rsid w:val="00F54ED5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841DC1"/>
  <w14:defaultImageDpi w14:val="300"/>
  <w15:chartTrackingRefBased/>
  <w15:docId w15:val="{165E8351-3975-7749-AA2E-7C45452F6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34335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43357"/>
    <w:rPr>
      <w:sz w:val="18"/>
      <w:szCs w:val="18"/>
    </w:rPr>
  </w:style>
  <w:style w:type="character" w:styleId="Hyperlink">
    <w:name w:val="Hyperlink"/>
    <w:basedOn w:val="DefaultParagraphFont"/>
    <w:rsid w:val="007C3B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3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shua.moorman@cpaohio.org" TargetMode="External"/><Relationship Id="rId5" Type="http://schemas.openxmlformats.org/officeDocument/2006/relationships/hyperlink" Target="mailto:joshua.moorman@cpaohio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ebrand%20POD%20files\ReBrand_poster-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E:\Rebrand POD files\ReBrand_poster-letter.dot</Template>
  <TotalTime>14</TotalTime>
  <Pages>1</Pages>
  <Words>0</Words>
  <Characters>0</Characters>
  <Application>Microsoft Office Word</Application>
  <DocSecurity>0</DocSecurity>
  <Lines>2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Red Cross</Company>
  <LinksUpToDate>false</LinksUpToDate>
  <CharactersWithSpaces>0</CharactersWithSpaces>
  <SharedDoc>false</SharedDoc>
  <HLinks>
    <vt:vector size="6" baseType="variant">
      <vt:variant>
        <vt:i4>655431</vt:i4>
      </vt:variant>
      <vt:variant>
        <vt:i4>-1</vt:i4>
      </vt:variant>
      <vt:variant>
        <vt:i4>1057</vt:i4>
      </vt:variant>
      <vt:variant>
        <vt:i4>1</vt:i4>
      </vt:variant>
      <vt:variant>
        <vt:lpwstr>111715_ButtonSuite_graphics2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Services</dc:creator>
  <cp:keywords/>
  <dc:description/>
  <cp:lastModifiedBy>Josh Moorman</cp:lastModifiedBy>
  <cp:revision>5</cp:revision>
  <cp:lastPrinted>2026-01-13T17:51:00Z</cp:lastPrinted>
  <dcterms:created xsi:type="dcterms:W3CDTF">2021-03-23T01:46:00Z</dcterms:created>
  <dcterms:modified xsi:type="dcterms:W3CDTF">2026-01-13T17:52:00Z</dcterms:modified>
</cp:coreProperties>
</file>